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3361D" w:rsidRDefault="001669F2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174625</wp:posOffset>
                </wp:positionV>
                <wp:extent cx="1685925" cy="5709920"/>
                <wp:effectExtent l="28575" t="31750" r="28575" b="30480"/>
                <wp:wrapNone/>
                <wp:docPr id="6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570992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E39E8" w:rsidRDefault="00FE39E8" w:rsidP="001D0F65">
                            <w:pPr>
                              <w:pStyle w:val="Hours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left:0;text-align:left;margin-left:406.5pt;margin-top:13.75pt;width:132.75pt;height:449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" filled="f" fillcolor="#ccf" strokecolor="#8cadae [3206]" strokeweight="4.5pt">
                <v:fill rotate="t" focus="100%" type="gradient"/>
                <v:stroke linestyle="thinThick"/>
                <v:textbox>
                  <w:txbxContent>
                    <w:p w:rsidR="00FE39E8" w:rsidRDefault="00FE39E8" w:rsidP="001D0F65">
                      <w:pPr>
                        <w:pStyle w:val="Hours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238125</wp:posOffset>
                </wp:positionV>
                <wp:extent cx="1695450" cy="5646420"/>
                <wp:effectExtent l="28575" t="28575" r="28575" b="30480"/>
                <wp:wrapNone/>
                <wp:docPr id="5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564642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1D0F65" w:rsidRDefault="001D0F65" w:rsidP="001D0F65">
                            <w:pPr>
                              <w:jc w:val="both"/>
                            </w:pPr>
                            <w:r>
                              <w:t xml:space="preserve">   </w:t>
                            </w:r>
                          </w:p>
                          <w:p w:rsidR="00FE39E8" w:rsidRDefault="00FE39E8" w:rsidP="00FE39E8">
                            <w:pPr>
                              <w:pStyle w:val="Hours"/>
                            </w:pPr>
                          </w:p>
                          <w:p w:rsidR="001D0F65" w:rsidRDefault="001D0F65" w:rsidP="00FE39E8">
                            <w:pPr>
                              <w:pStyle w:val="Hours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7" style="position:absolute;left:0;text-align:left;margin-left:109.5pt;margin-top:18.75pt;width:133.5pt;height:444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" filled="f" fillcolor="#ccf" strokecolor="#8cadae [3206]" strokeweight="4.5pt">
                <v:fill rotate="t" focus="100%" type="gradient"/>
                <v:stroke linestyle="thinThick"/>
                <v:textbox>
                  <w:txbxContent>
                    <w:p w:rsidR="001D0F65" w:rsidRDefault="001D0F65" w:rsidP="001D0F65">
                      <w:pPr>
                        <w:jc w:val="both"/>
                      </w:pPr>
                      <w:r>
                        <w:t xml:space="preserve">   </w:t>
                      </w:r>
                    </w:p>
                    <w:p w:rsidR="00FE39E8" w:rsidRDefault="00FE39E8" w:rsidP="00FE39E8">
                      <w:pPr>
                        <w:pStyle w:val="Hours"/>
                      </w:pPr>
                    </w:p>
                    <w:p w:rsidR="001D0F65" w:rsidRDefault="001D0F65" w:rsidP="00FE39E8">
                      <w:pPr>
                        <w:pStyle w:val="Hours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4343400</wp:posOffset>
                </wp:positionH>
                <wp:positionV relativeFrom="page">
                  <wp:posOffset>704215</wp:posOffset>
                </wp:positionV>
                <wp:extent cx="1390015" cy="361950"/>
                <wp:effectExtent l="9525" t="8890" r="10160" b="10160"/>
                <wp:wrapNone/>
                <wp:docPr id="5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4B" w:rsidRPr="0073487E" w:rsidRDefault="00F5164B" w:rsidP="0073487E">
                            <w:pPr>
                              <w:pStyle w:val="Title"/>
                            </w:pPr>
                            <w:r w:rsidRPr="0073487E"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8" type="#_x0000_t202" style="position:absolute;left:0;text-align:left;margin-left:342pt;margin-top:55.45pt;width:109.4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">
                <v:fill color2="yellow" rotate="t" focus="50%" type="gradient"/>
                <v:textbox>
                  <w:txbxContent>
                    <w:p w:rsidR="00F5164B" w:rsidRPr="0073487E" w:rsidRDefault="00F5164B" w:rsidP="0073487E">
                      <w:pPr>
                        <w:pStyle w:val="Title"/>
                      </w:pPr>
                      <w:r w:rsidRPr="0073487E">
                        <w:t>FRONT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530225</wp:posOffset>
                </wp:positionH>
                <wp:positionV relativeFrom="page">
                  <wp:posOffset>1042670</wp:posOffset>
                </wp:positionV>
                <wp:extent cx="9191625" cy="400050"/>
                <wp:effectExtent l="0" t="0" r="0" b="0"/>
                <wp:wrapNone/>
                <wp:docPr id="5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16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64B" w:rsidRPr="002137BB" w:rsidRDefault="00F5164B" w:rsidP="00EA5F91">
                            <w:pPr>
                              <w:tabs>
                                <w:tab w:val="left" w:pos="2700"/>
                                <w:tab w:val="left" w:pos="5490"/>
                                <w:tab w:val="left" w:pos="8190"/>
                                <w:tab w:val="left" w:pos="10980"/>
                                <w:tab w:val="left" w:pos="13680"/>
                              </w:tabs>
                              <w:jc w:val="left"/>
                              <w:rPr>
                                <w:color w:val="999999"/>
                                <w:sz w:val="32"/>
                                <w:szCs w:val="32"/>
                              </w:rPr>
                            </w:pPr>
                            <w:r w:rsidRPr="002137BB"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>┘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┴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┴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┴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┴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29" type="#_x0000_t202" style="position:absolute;left:0;text-align:left;margin-left:41.75pt;margin-top:82.1pt;width:723.75pt;height:31.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" filled="f" stroked="f">
                <v:textbox>
                  <w:txbxContent>
                    <w:p w:rsidR="00F5164B" w:rsidRPr="002137BB" w:rsidRDefault="00F5164B" w:rsidP="00EA5F91">
                      <w:pPr>
                        <w:tabs>
                          <w:tab w:val="left" w:pos="2700"/>
                          <w:tab w:val="left" w:pos="5490"/>
                          <w:tab w:val="left" w:pos="8190"/>
                          <w:tab w:val="left" w:pos="10980"/>
                          <w:tab w:val="left" w:pos="13680"/>
                        </w:tabs>
                        <w:jc w:val="left"/>
                        <w:rPr>
                          <w:color w:val="999999"/>
                          <w:sz w:val="32"/>
                          <w:szCs w:val="32"/>
                        </w:rPr>
                      </w:pPr>
                      <w:r w:rsidRPr="002137BB"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>┘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┴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┴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┴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┴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530225</wp:posOffset>
                </wp:positionH>
                <wp:positionV relativeFrom="page">
                  <wp:posOffset>6940550</wp:posOffset>
                </wp:positionV>
                <wp:extent cx="9267825" cy="400050"/>
                <wp:effectExtent l="0" t="0" r="0" b="0"/>
                <wp:wrapNone/>
                <wp:docPr id="5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78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64B" w:rsidRPr="002137BB" w:rsidRDefault="00F5164B" w:rsidP="00EA5F91">
                            <w:pPr>
                              <w:tabs>
                                <w:tab w:val="left" w:pos="2700"/>
                                <w:tab w:val="left" w:pos="5490"/>
                                <w:tab w:val="left" w:pos="8190"/>
                                <w:tab w:val="left" w:pos="10980"/>
                                <w:tab w:val="left" w:pos="13680"/>
                              </w:tabs>
                              <w:jc w:val="left"/>
                              <w:rPr>
                                <w:color w:val="9999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>┐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0" type="#_x0000_t202" style="position:absolute;left:0;text-align:left;margin-left:41.75pt;margin-top:546.5pt;width:729.7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" filled="f" stroked="f">
                <v:textbox>
                  <w:txbxContent>
                    <w:p w:rsidR="00F5164B" w:rsidRPr="002137BB" w:rsidRDefault="00F5164B" w:rsidP="00EA5F91">
                      <w:pPr>
                        <w:tabs>
                          <w:tab w:val="left" w:pos="2700"/>
                          <w:tab w:val="left" w:pos="5490"/>
                          <w:tab w:val="left" w:pos="8190"/>
                          <w:tab w:val="left" w:pos="10980"/>
                          <w:tab w:val="left" w:pos="13680"/>
                        </w:tabs>
                        <w:jc w:val="left"/>
                        <w:rPr>
                          <w:color w:val="999999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>┐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3361D" w:rsidRPr="00A3361D" w:rsidRDefault="001669F2" w:rsidP="00A3361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118110</wp:posOffset>
                </wp:positionV>
                <wp:extent cx="1495425" cy="1885950"/>
                <wp:effectExtent l="9525" t="9525" r="9525" b="9525"/>
                <wp:wrapNone/>
                <wp:docPr id="5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Default="001D0F65">
                            <w:r w:rsidRPr="001D0F65">
                              <w:rPr>
                                <w:noProof/>
                              </w:rPr>
                              <w:drawing>
                                <wp:inline distT="0" distB="0" distL="0" distR="0" wp14:anchorId="34EBF592" wp14:editId="5B38B702">
                                  <wp:extent cx="1303020" cy="1769064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769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412.5pt;margin-top:9.3pt;width:117.75pt;height:14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">
                <v:textbox>
                  <w:txbxContent>
                    <w:p w:rsidR="001D0F65" w:rsidRDefault="001D0F65">
                      <w:r w:rsidRPr="001D0F65">
                        <w:drawing>
                          <wp:inline distT="0" distB="0" distL="0" distR="0" wp14:anchorId="34EBF592" wp14:editId="5B38B702">
                            <wp:extent cx="1303020" cy="1769064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769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232410</wp:posOffset>
                </wp:positionV>
                <wp:extent cx="1504950" cy="1933575"/>
                <wp:effectExtent l="9525" t="9525" r="9525" b="9525"/>
                <wp:wrapNone/>
                <wp:docPr id="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Default="001D0F65">
                            <w:r w:rsidRPr="001D0F65">
                              <w:rPr>
                                <w:noProof/>
                              </w:rPr>
                              <w:drawing>
                                <wp:inline distT="0" distB="0" distL="0" distR="0" wp14:anchorId="3A52569D" wp14:editId="03D193F0">
                                  <wp:extent cx="1310734" cy="178117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2545" cy="1783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left:0;text-align:left;margin-left:115.5pt;margin-top:18.3pt;width:118.5pt;height:15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">
                <v:textbox>
                  <w:txbxContent>
                    <w:p w:rsidR="001D0F65" w:rsidRDefault="001D0F65">
                      <w:r w:rsidRPr="001D0F65">
                        <w:drawing>
                          <wp:inline distT="0" distB="0" distL="0" distR="0" wp14:anchorId="3A52569D" wp14:editId="03D193F0">
                            <wp:extent cx="1310734" cy="178117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2545" cy="1783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3361D" w:rsidRDefault="001669F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2426970</wp:posOffset>
                </wp:positionV>
                <wp:extent cx="1438275" cy="2781300"/>
                <wp:effectExtent l="9525" t="9525" r="9525" b="9525"/>
                <wp:wrapNone/>
                <wp:docPr id="5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Default="001D0F65" w:rsidP="001D0F65">
                            <w:pPr>
                              <w:jc w:val="left"/>
                            </w:pPr>
                            <w:r>
                              <w:t>•Won the Dan Patch Award</w:t>
                            </w:r>
                          </w:p>
                          <w:p w:rsidR="001D0F65" w:rsidRDefault="001D0F65" w:rsidP="001D0F65">
                            <w:pPr>
                              <w:jc w:val="left"/>
                            </w:pPr>
                            <w:r>
                              <w:t>•Is a harness racing horse.</w:t>
                            </w:r>
                          </w:p>
                          <w:p w:rsidR="001D0F65" w:rsidRDefault="001D0F65" w:rsidP="001D0F65">
                            <w:pPr>
                              <w:jc w:val="left"/>
                            </w:pPr>
                            <w:r>
                              <w:t>•Lives in the Hall of Champions</w:t>
                            </w:r>
                          </w:p>
                          <w:p w:rsidR="001D0F65" w:rsidRDefault="001D0F65" w:rsidP="001D0F65">
                            <w:pPr>
                              <w:jc w:val="left"/>
                            </w:pPr>
                            <w:r>
                              <w:t>•Won over 3 million dollars in racing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left:0;text-align:left;margin-left:417pt;margin-top:191.1pt;width:113.25pt;height:21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">
                <v:textbox>
                  <w:txbxContent>
                    <w:p w:rsidR="001D0F65" w:rsidRDefault="001D0F65" w:rsidP="001D0F65">
                      <w:pPr>
                        <w:jc w:val="left"/>
                      </w:pPr>
                      <w:r>
                        <w:t>•Won the Dan Patch Award</w:t>
                      </w:r>
                    </w:p>
                    <w:p w:rsidR="001D0F65" w:rsidRDefault="001D0F65" w:rsidP="001D0F65">
                      <w:pPr>
                        <w:jc w:val="left"/>
                      </w:pPr>
                      <w:r>
                        <w:t>•Is a harness racing horse.</w:t>
                      </w:r>
                    </w:p>
                    <w:p w:rsidR="001D0F65" w:rsidRDefault="001D0F65" w:rsidP="001D0F65">
                      <w:pPr>
                        <w:jc w:val="left"/>
                      </w:pPr>
                      <w:r>
                        <w:t>•Lives in the Hall of Champions</w:t>
                      </w:r>
                    </w:p>
                    <w:p w:rsidR="001D0F65" w:rsidRDefault="001D0F65" w:rsidP="001D0F65">
                      <w:pPr>
                        <w:jc w:val="left"/>
                      </w:pPr>
                      <w:r>
                        <w:t>•Won over 3 million dollars in racing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1912620</wp:posOffset>
                </wp:positionV>
                <wp:extent cx="1314450" cy="361950"/>
                <wp:effectExtent l="9525" t="9525" r="9525" b="9525"/>
                <wp:wrapNone/>
                <wp:docPr id="5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Pr="001669F2" w:rsidRDefault="001D0F6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669F2">
                              <w:rPr>
                                <w:b/>
                                <w:u w:val="single"/>
                              </w:rPr>
                              <w:t>Won the West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left:0;text-align:left;margin-left:421.5pt;margin-top:150.6pt;width:103.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">
                <v:textbox>
                  <w:txbxContent>
                    <w:p w:rsidR="001D0F65" w:rsidRPr="001669F2" w:rsidRDefault="001D0F65">
                      <w:pPr>
                        <w:rPr>
                          <w:b/>
                          <w:u w:val="single"/>
                        </w:rPr>
                      </w:pPr>
                      <w:r w:rsidRPr="001669F2">
                        <w:rPr>
                          <w:b/>
                          <w:u w:val="single"/>
                        </w:rPr>
                        <w:t>Won the West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2007870</wp:posOffset>
                </wp:positionV>
                <wp:extent cx="1381125" cy="342900"/>
                <wp:effectExtent l="9525" t="9525" r="9525" b="9525"/>
                <wp:wrapNone/>
                <wp:docPr id="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Pr="001669F2" w:rsidRDefault="001D0F6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669F2">
                              <w:rPr>
                                <w:b/>
                                <w:u w:val="single"/>
                              </w:rPr>
                              <w:t>Won the West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left:0;text-align:left;margin-left:120pt;margin-top:158.1pt;width:108.7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">
                <v:textbox>
                  <w:txbxContent>
                    <w:p w:rsidR="001D0F65" w:rsidRPr="001669F2" w:rsidRDefault="001D0F65">
                      <w:pPr>
                        <w:rPr>
                          <w:b/>
                          <w:u w:val="single"/>
                        </w:rPr>
                      </w:pPr>
                      <w:r w:rsidRPr="001669F2">
                        <w:rPr>
                          <w:b/>
                          <w:u w:val="single"/>
                        </w:rPr>
                        <w:t>Won the West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2493645</wp:posOffset>
                </wp:positionV>
                <wp:extent cx="1504950" cy="2714625"/>
                <wp:effectExtent l="9525" t="9525" r="9525" b="9525"/>
                <wp:wrapNone/>
                <wp:docPr id="5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Default="001D0F65" w:rsidP="001D0F65">
                            <w:pPr>
                              <w:jc w:val="left"/>
                            </w:pPr>
                          </w:p>
                          <w:p w:rsidR="001D0F65" w:rsidRDefault="001D0F65" w:rsidP="001D0F65">
                            <w:pPr>
                              <w:jc w:val="left"/>
                            </w:pPr>
                            <w:r>
                              <w:t>•Won the Dan Patch Award</w:t>
                            </w:r>
                          </w:p>
                          <w:p w:rsidR="001D0F65" w:rsidRDefault="001D0F65" w:rsidP="001D0F65">
                            <w:pPr>
                              <w:jc w:val="left"/>
                            </w:pPr>
                            <w:r>
                              <w:t>•Is a harness racing horse.</w:t>
                            </w:r>
                          </w:p>
                          <w:p w:rsidR="001D0F65" w:rsidRDefault="001D0F65" w:rsidP="001D0F65">
                            <w:pPr>
                              <w:jc w:val="left"/>
                            </w:pPr>
                            <w:r>
                              <w:t>•Lives in the Hall of Champions</w:t>
                            </w:r>
                          </w:p>
                          <w:p w:rsidR="001D0F65" w:rsidRDefault="001D0F65" w:rsidP="001D0F65">
                            <w:pPr>
                              <w:jc w:val="left"/>
                            </w:pPr>
                            <w:r>
                              <w:t>•Won over 3 million dollars in racing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6" type="#_x0000_t202" style="position:absolute;left:0;text-align:left;margin-left:115.5pt;margin-top:196.35pt;width:118.5pt;height:21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">
                <v:textbox>
                  <w:txbxContent>
                    <w:p w:rsidR="001D0F65" w:rsidRDefault="001D0F65" w:rsidP="001D0F65">
                      <w:pPr>
                        <w:jc w:val="left"/>
                      </w:pPr>
                    </w:p>
                    <w:p w:rsidR="001D0F65" w:rsidRDefault="001D0F65" w:rsidP="001D0F65">
                      <w:pPr>
                        <w:jc w:val="left"/>
                      </w:pPr>
                      <w:r>
                        <w:t>•Won the Dan Patch Award</w:t>
                      </w:r>
                    </w:p>
                    <w:p w:rsidR="001D0F65" w:rsidRDefault="001D0F65" w:rsidP="001D0F65">
                      <w:pPr>
                        <w:jc w:val="left"/>
                      </w:pPr>
                      <w:r>
                        <w:t>•</w:t>
                      </w:r>
                      <w:r>
                        <w:t>Is a harness racing horse.</w:t>
                      </w:r>
                    </w:p>
                    <w:p w:rsidR="001D0F65" w:rsidRDefault="001D0F65" w:rsidP="001D0F65">
                      <w:pPr>
                        <w:jc w:val="left"/>
                      </w:pPr>
                      <w:r>
                        <w:t>•</w:t>
                      </w:r>
                      <w:r>
                        <w:t>Lives in the Hall of Champions</w:t>
                      </w:r>
                    </w:p>
                    <w:p w:rsidR="001D0F65" w:rsidRDefault="001D0F65" w:rsidP="001D0F65">
                      <w:pPr>
                        <w:jc w:val="left"/>
                      </w:pPr>
                      <w:r>
                        <w:t>•</w:t>
                      </w:r>
                      <w:r>
                        <w:t>Won over 3 million dollars in racing</w:t>
                      </w:r>
                    </w:p>
                  </w:txbxContent>
                </v:textbox>
              </v:shape>
            </w:pict>
          </mc:Fallback>
        </mc:AlternateContent>
      </w:r>
      <w:r w:rsidR="00A3361D" w:rsidRPr="00A3361D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3886200</wp:posOffset>
                </wp:positionV>
                <wp:extent cx="1514475" cy="1790700"/>
                <wp:effectExtent l="9525" t="9525" r="9525" b="9525"/>
                <wp:wrapNone/>
                <wp:docPr id="4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Default="001669F2">
                            <w:pPr>
                              <w:rPr>
                                <w:b/>
                              </w:rPr>
                            </w:pPr>
                            <w:r w:rsidRPr="001669F2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2F53DE92" wp14:editId="3F8E44DB">
                                  <wp:extent cx="1143000" cy="1143000"/>
                                  <wp:effectExtent l="0" t="0" r="0" b="0"/>
                                  <wp:docPr id="36" name="Picture 36" descr="http://api.qrserver.com/v1/create-qr-code/?data=http%3A%2F%2Fhorseytales.weebly.com%2F&amp;size=120x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api.qrserver.com/v1/create-qr-code/?data=http%3A%2F%2Fhorseytales.weebly.com%2F&amp;size=120x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69F2" w:rsidRPr="001669F2" w:rsidRDefault="001669F2">
                            <w:r w:rsidRPr="001669F2">
                              <w:t>Horseytales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left:0;text-align:left;margin-left:409.5pt;margin-top:306pt;width:119.25pt;height:14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">
                <v:textbox>
                  <w:txbxContent>
                    <w:p w:rsidR="001D0F65" w:rsidRDefault="001669F2">
                      <w:pPr>
                        <w:rPr>
                          <w:b/>
                        </w:rPr>
                      </w:pPr>
                      <w:r w:rsidRPr="001669F2">
                        <w:rPr>
                          <w:b/>
                        </w:rPr>
                        <w:drawing>
                          <wp:inline distT="0" distB="0" distL="0" distR="0" wp14:anchorId="2F53DE92" wp14:editId="3F8E44DB">
                            <wp:extent cx="1143000" cy="1143000"/>
                            <wp:effectExtent l="0" t="0" r="0" b="0"/>
                            <wp:docPr id="36" name="Picture 36" descr="http://api.qrserver.com/v1/create-qr-code/?data=http%3A%2F%2Fhorseytales.weebly.com%2F&amp;size=120x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api.qrserver.com/v1/create-qr-code/?data=http%3A%2F%2Fhorseytales.weebly.com%2F&amp;size=120x1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69F2" w:rsidRPr="001669F2" w:rsidRDefault="001669F2">
                      <w:r w:rsidRPr="001669F2">
                        <w:t>Horseytales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2305050</wp:posOffset>
                </wp:positionV>
                <wp:extent cx="1514475" cy="1524000"/>
                <wp:effectExtent l="9525" t="9525" r="9525" b="9525"/>
                <wp:wrapNone/>
                <wp:docPr id="4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Default="001D0F65">
                            <w:r w:rsidRPr="001D0F65">
                              <w:t>Doc and his friends tell you about common injuries that standard bred horses suffer from.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409.5pt;margin-top:181.5pt;width:119.25pt;height:1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">
                <v:textbox>
                  <w:txbxContent>
                    <w:p w:rsidR="001D0F65" w:rsidRDefault="001D0F65">
                      <w:r w:rsidRPr="001D0F65">
                        <w:t>Doc and his friends tell you about common injuries that standard bred horses suffer from.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1543050</wp:posOffset>
                </wp:positionV>
                <wp:extent cx="1514475" cy="685800"/>
                <wp:effectExtent l="9525" t="9525" r="9525" b="9525"/>
                <wp:wrapNone/>
                <wp:docPr id="4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Pr="001669F2" w:rsidRDefault="001D0F6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669F2">
                              <w:rPr>
                                <w:b/>
                                <w:u w:val="single"/>
                              </w:rPr>
                              <w:t>Common Horse Racing Injuries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9" type="#_x0000_t202" style="position:absolute;left:0;text-align:left;margin-left:409.5pt;margin-top:121.5pt;width:119.25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">
                <v:textbox>
                  <w:txbxContent>
                    <w:p w:rsidR="001D0F65" w:rsidRPr="001669F2" w:rsidRDefault="001D0F65">
                      <w:pPr>
                        <w:rPr>
                          <w:b/>
                          <w:u w:val="single"/>
                        </w:rPr>
                      </w:pPr>
                      <w:r w:rsidRPr="001669F2">
                        <w:rPr>
                          <w:b/>
                          <w:u w:val="single"/>
                        </w:rPr>
                        <w:t>Common Horse Racing Injuries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317500</wp:posOffset>
                </wp:positionV>
                <wp:extent cx="1647825" cy="1171575"/>
                <wp:effectExtent l="9525" t="9525" r="9525" b="9525"/>
                <wp:wrapNone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Default="001D0F65">
                            <w:r w:rsidRPr="001D0F65">
                              <w:rPr>
                                <w:noProof/>
                              </w:rPr>
                              <w:drawing>
                                <wp:inline distT="0" distB="0" distL="0" distR="0" wp14:anchorId="3970379B" wp14:editId="21120064">
                                  <wp:extent cx="1503045" cy="1043643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045" cy="1043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0" type="#_x0000_t202" style="position:absolute;left:0;text-align:left;margin-left:403.5pt;margin-top:25pt;width:129.75pt;height:9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">
                <v:textbox>
                  <w:txbxContent>
                    <w:p w:rsidR="001D0F65" w:rsidRDefault="001D0F65">
                      <w:r w:rsidRPr="001D0F65">
                        <w:drawing>
                          <wp:inline distT="0" distB="0" distL="0" distR="0" wp14:anchorId="3970379B" wp14:editId="21120064">
                            <wp:extent cx="1503045" cy="1043643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045" cy="1043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3886200</wp:posOffset>
                </wp:positionV>
                <wp:extent cx="1476375" cy="1790700"/>
                <wp:effectExtent l="9525" t="9525" r="9525" b="9525"/>
                <wp:wrapNone/>
                <wp:docPr id="4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Default="001669F2">
                            <w:r w:rsidRPr="001669F2">
                              <w:rPr>
                                <w:noProof/>
                              </w:rPr>
                              <w:drawing>
                                <wp:inline distT="0" distB="0" distL="0" distR="0" wp14:anchorId="52253B07" wp14:editId="7956669D">
                                  <wp:extent cx="1143000" cy="1143000"/>
                                  <wp:effectExtent l="0" t="0" r="0" b="0"/>
                                  <wp:docPr id="35" name="Picture 35" descr="http://api.qrserver.com/v1/create-qr-code/?data=http%3A%2F%2Fhorseytales.weebly.com%2F&amp;size=120x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api.qrserver.com/v1/create-qr-code/?data=http%3A%2F%2Fhorseytales.weebly.com%2F&amp;size=120x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69F2" w:rsidRDefault="001669F2">
                            <w:r>
                              <w:t>Horseytales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1" type="#_x0000_t202" style="position:absolute;left:0;text-align:left;margin-left:114.75pt;margin-top:306pt;width:116.25pt;height:14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">
                <v:textbox>
                  <w:txbxContent>
                    <w:p w:rsidR="001D0F65" w:rsidRDefault="001669F2">
                      <w:r w:rsidRPr="001669F2">
                        <w:drawing>
                          <wp:inline distT="0" distB="0" distL="0" distR="0" wp14:anchorId="52253B07" wp14:editId="7956669D">
                            <wp:extent cx="1143000" cy="1143000"/>
                            <wp:effectExtent l="0" t="0" r="0" b="0"/>
                            <wp:docPr id="35" name="Picture 35" descr="http://api.qrserver.com/v1/create-qr-code/?data=http%3A%2F%2Fhorseytales.weebly.com%2F&amp;size=120x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api.qrserver.com/v1/create-qr-code/?data=http%3A%2F%2Fhorseytales.weebly.com%2F&amp;size=120x1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69F2" w:rsidRDefault="001669F2">
                      <w:r>
                        <w:t>Horseytales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2305050</wp:posOffset>
                </wp:positionV>
                <wp:extent cx="1476375" cy="1524000"/>
                <wp:effectExtent l="9525" t="9525" r="9525" b="9525"/>
                <wp:wrapNone/>
                <wp:docPr id="4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Default="001D0F65">
                            <w:r w:rsidRPr="001D0F65">
                              <w:t>Doc and his friends tell you about common injuries that standard bred horses suffer from.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2" type="#_x0000_t202" style="position:absolute;left:0;text-align:left;margin-left:114.75pt;margin-top:181.5pt;width:116.25pt;height:1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">
                <v:textbox>
                  <w:txbxContent>
                    <w:p w:rsidR="001D0F65" w:rsidRDefault="001D0F65">
                      <w:r w:rsidRPr="001D0F65">
                        <w:t>Doc and his friends tell you about common injuries that standard bred horses suffer from.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1543050</wp:posOffset>
                </wp:positionV>
                <wp:extent cx="1476375" cy="685800"/>
                <wp:effectExtent l="9525" t="9525" r="9525" b="9525"/>
                <wp:wrapNone/>
                <wp:docPr id="4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Pr="001669F2" w:rsidRDefault="001D0F6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669F2">
                              <w:rPr>
                                <w:b/>
                                <w:u w:val="single"/>
                              </w:rPr>
                              <w:t>Common Horse Racing Injuries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left:0;text-align:left;margin-left:114.75pt;margin-top:121.5pt;width:116.25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">
                <v:textbox>
                  <w:txbxContent>
                    <w:p w:rsidR="001D0F65" w:rsidRPr="001669F2" w:rsidRDefault="001D0F65">
                      <w:pPr>
                        <w:rPr>
                          <w:b/>
                          <w:u w:val="single"/>
                        </w:rPr>
                      </w:pPr>
                      <w:r w:rsidRPr="001669F2">
                        <w:rPr>
                          <w:b/>
                          <w:u w:val="single"/>
                        </w:rPr>
                        <w:t>Common Horse Racing Injuries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317500</wp:posOffset>
                </wp:positionV>
                <wp:extent cx="1609725" cy="1171575"/>
                <wp:effectExtent l="9525" t="9525" r="9525" b="9525"/>
                <wp:wrapNone/>
                <wp:docPr id="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F65" w:rsidRDefault="001D0F65">
                            <w:r w:rsidRPr="001D0F65">
                              <w:rPr>
                                <w:noProof/>
                              </w:rPr>
                              <w:drawing>
                                <wp:inline distT="0" distB="0" distL="0" distR="0" wp14:anchorId="7758AA27" wp14:editId="1F8486E4">
                                  <wp:extent cx="1417320" cy="984119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320" cy="98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left:0;text-align:left;margin-left:109.5pt;margin-top:25pt;width:126.75pt;height:9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">
                <v:textbox>
                  <w:txbxContent>
                    <w:p w:rsidR="001D0F65" w:rsidRDefault="001D0F65">
                      <w:r w:rsidRPr="001D0F65">
                        <w:drawing>
                          <wp:inline distT="0" distB="0" distL="0" distR="0" wp14:anchorId="7758AA27" wp14:editId="1F8486E4">
                            <wp:extent cx="1417320" cy="984119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320" cy="98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262890</wp:posOffset>
                </wp:positionV>
                <wp:extent cx="1657350" cy="5562600"/>
                <wp:effectExtent l="28575" t="34290" r="28575" b="32385"/>
                <wp:wrapNone/>
                <wp:docPr id="4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55626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E39E8" w:rsidRPr="009E10B0" w:rsidRDefault="00FE39E8" w:rsidP="00FE39E8">
                            <w:pPr>
                              <w:pStyle w:val="Name"/>
                              <w:rPr>
                                <w:b/>
                              </w:rPr>
                            </w:pPr>
                          </w:p>
                          <w:p w:rsidR="00FE39E8" w:rsidRPr="00343D63" w:rsidRDefault="00FE39E8" w:rsidP="00FE39E8">
                            <w:pPr>
                              <w:pStyle w:val="Phone"/>
                            </w:pPr>
                          </w:p>
                          <w:p w:rsidR="00FE39E8" w:rsidRDefault="00FE39E8" w:rsidP="00FE39E8">
                            <w:pPr>
                              <w:pStyle w:val="Slogan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5" style="position:absolute;left:0;text-align:left;margin-left:109.5pt;margin-top:20.7pt;width:130.5pt;height:43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" filled="f" fillcolor="#ccf" strokecolor="#8cadae [3206]" strokeweight="4.5pt">
                <v:fill rotate="t" focus="100%" type="gradient"/>
                <v:stroke linestyle="thinThick"/>
                <v:textbox>
                  <w:txbxContent>
                    <w:p w:rsidR="00FE39E8" w:rsidRPr="009E10B0" w:rsidRDefault="00FE39E8" w:rsidP="00FE39E8">
                      <w:pPr>
                        <w:pStyle w:val="Name"/>
                        <w:rPr>
                          <w:b/>
                        </w:rPr>
                      </w:pPr>
                    </w:p>
                    <w:p w:rsidR="00FE39E8" w:rsidRPr="00343D63" w:rsidRDefault="00FE39E8" w:rsidP="00FE39E8">
                      <w:pPr>
                        <w:pStyle w:val="Phone"/>
                      </w:pPr>
                    </w:p>
                    <w:p w:rsidR="00FE39E8" w:rsidRDefault="00FE39E8" w:rsidP="00FE39E8">
                      <w:pPr>
                        <w:pStyle w:val="Slogan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262890</wp:posOffset>
                </wp:positionV>
                <wp:extent cx="1695450" cy="5562600"/>
                <wp:effectExtent l="28575" t="34290" r="28575" b="32385"/>
                <wp:wrapNone/>
                <wp:docPr id="4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55626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E39E8" w:rsidRPr="009E10B0" w:rsidRDefault="00FE39E8" w:rsidP="00FE39E8">
                            <w:pPr>
                              <w:pStyle w:val="Name"/>
                              <w:rPr>
                                <w:b/>
                              </w:rPr>
                            </w:pPr>
                          </w:p>
                          <w:p w:rsidR="00FE39E8" w:rsidRPr="00343D63" w:rsidRDefault="00FE39E8" w:rsidP="00FE39E8"/>
                          <w:p w:rsidR="00FE39E8" w:rsidRPr="00343D63" w:rsidRDefault="00FE39E8" w:rsidP="00FE39E8">
                            <w:pPr>
                              <w:pStyle w:val="Phone"/>
                            </w:pPr>
                          </w:p>
                          <w:p w:rsidR="00FE39E8" w:rsidRDefault="00FE39E8" w:rsidP="00FE39E8">
                            <w:pPr>
                              <w:pStyle w:val="Slogan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6" style="position:absolute;left:0;text-align:left;margin-left:403.5pt;margin-top:20.7pt;width:133.5pt;height:43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" filled="f" fillcolor="#ccf" strokecolor="#8cadae [3206]" strokeweight="4.5pt">
                <v:fill rotate="t" focus="100%" type="gradient"/>
                <v:stroke linestyle="thinThick"/>
                <v:textbox>
                  <w:txbxContent>
                    <w:p w:rsidR="00FE39E8" w:rsidRPr="009E10B0" w:rsidRDefault="00FE39E8" w:rsidP="00FE39E8">
                      <w:pPr>
                        <w:pStyle w:val="Name"/>
                        <w:rPr>
                          <w:b/>
                        </w:rPr>
                      </w:pPr>
                    </w:p>
                    <w:p w:rsidR="00FE39E8" w:rsidRPr="00343D63" w:rsidRDefault="00FE39E8" w:rsidP="00FE39E8"/>
                    <w:p w:rsidR="00FE39E8" w:rsidRPr="00343D63" w:rsidRDefault="00FE39E8" w:rsidP="00FE39E8">
                      <w:pPr>
                        <w:pStyle w:val="Phone"/>
                      </w:pPr>
                    </w:p>
                    <w:p w:rsidR="00FE39E8" w:rsidRDefault="00FE39E8" w:rsidP="00FE39E8">
                      <w:pPr>
                        <w:pStyle w:val="Slogan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4288790</wp:posOffset>
                </wp:positionH>
                <wp:positionV relativeFrom="page">
                  <wp:posOffset>777240</wp:posOffset>
                </wp:positionV>
                <wp:extent cx="1390650" cy="381000"/>
                <wp:effectExtent l="0" t="0" r="19050" b="19050"/>
                <wp:wrapNone/>
                <wp:docPr id="3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81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4B" w:rsidRPr="00437177" w:rsidRDefault="00F5164B" w:rsidP="0073487E">
                            <w:pPr>
                              <w:pStyle w:val="Title"/>
                            </w:pPr>
                            <w: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7" type="#_x0000_t202" style="position:absolute;left:0;text-align:left;margin-left:337.7pt;margin-top:61.2pt;width:109.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">
                <v:fill color2="yellow" rotate="t" focus="50%" type="gradient"/>
                <v:textbox>
                  <w:txbxContent>
                    <w:p w:rsidR="00F5164B" w:rsidRPr="00437177" w:rsidRDefault="00F5164B" w:rsidP="0073487E">
                      <w:pPr>
                        <w:pStyle w:val="Title"/>
                      </w:pPr>
                      <w:r>
                        <w:t>BACK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521335</wp:posOffset>
                </wp:positionH>
                <wp:positionV relativeFrom="page">
                  <wp:posOffset>1060450</wp:posOffset>
                </wp:positionV>
                <wp:extent cx="9191625" cy="400050"/>
                <wp:effectExtent l="0" t="0" r="0" b="0"/>
                <wp:wrapNone/>
                <wp:docPr id="3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16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64B" w:rsidRPr="00F5164B" w:rsidRDefault="00F5164B" w:rsidP="00F5164B">
                            <w:pPr>
                              <w:tabs>
                                <w:tab w:val="left" w:pos="2700"/>
                                <w:tab w:val="left" w:pos="5490"/>
                                <w:tab w:val="left" w:pos="8190"/>
                                <w:tab w:val="left" w:pos="10980"/>
                                <w:tab w:val="left" w:pos="13680"/>
                              </w:tabs>
                              <w:jc w:val="left"/>
                              <w:rPr>
                                <w:color w:val="999999"/>
                                <w:sz w:val="32"/>
                                <w:szCs w:val="32"/>
                              </w:rPr>
                            </w:pPr>
                            <w:r w:rsidRPr="002137BB"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>┘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┴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┴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┴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┴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8" type="#_x0000_t202" style="position:absolute;left:0;text-align:left;margin-left:41.05pt;margin-top:83.5pt;width:723.7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" filled="f" stroked="f">
                <v:textbox>
                  <w:txbxContent>
                    <w:p w:rsidR="00F5164B" w:rsidRPr="00F5164B" w:rsidRDefault="00F5164B" w:rsidP="00F5164B">
                      <w:pPr>
                        <w:tabs>
                          <w:tab w:val="left" w:pos="2700"/>
                          <w:tab w:val="left" w:pos="5490"/>
                          <w:tab w:val="left" w:pos="8190"/>
                          <w:tab w:val="left" w:pos="10980"/>
                          <w:tab w:val="left" w:pos="13680"/>
                        </w:tabs>
                        <w:jc w:val="left"/>
                        <w:rPr>
                          <w:color w:val="999999"/>
                          <w:sz w:val="32"/>
                          <w:szCs w:val="32"/>
                        </w:rPr>
                      </w:pPr>
                      <w:r w:rsidRPr="002137BB"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>┘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┴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┴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┴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┴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521335</wp:posOffset>
                </wp:positionH>
                <wp:positionV relativeFrom="page">
                  <wp:posOffset>6986270</wp:posOffset>
                </wp:positionV>
                <wp:extent cx="9267825" cy="400050"/>
                <wp:effectExtent l="0" t="0" r="0" b="0"/>
                <wp:wrapNone/>
                <wp:docPr id="3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78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64B" w:rsidRPr="00F5164B" w:rsidRDefault="00F5164B" w:rsidP="00F5164B">
                            <w:pPr>
                              <w:tabs>
                                <w:tab w:val="left" w:pos="2700"/>
                                <w:tab w:val="left" w:pos="5490"/>
                                <w:tab w:val="left" w:pos="8190"/>
                                <w:tab w:val="left" w:pos="10980"/>
                                <w:tab w:val="left" w:pos="13680"/>
                              </w:tabs>
                              <w:jc w:val="left"/>
                              <w:rPr>
                                <w:color w:val="9999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>┐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9" type="#_x0000_t202" style="position:absolute;left:0;text-align:left;margin-left:41.05pt;margin-top:550.1pt;width:729.7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" filled="f" stroked="f">
                <v:textbox>
                  <w:txbxContent>
                    <w:p w:rsidR="00F5164B" w:rsidRPr="00F5164B" w:rsidRDefault="00F5164B" w:rsidP="00F5164B">
                      <w:pPr>
                        <w:tabs>
                          <w:tab w:val="left" w:pos="2700"/>
                          <w:tab w:val="left" w:pos="5490"/>
                          <w:tab w:val="left" w:pos="8190"/>
                          <w:tab w:val="left" w:pos="10980"/>
                          <w:tab w:val="left" w:pos="13680"/>
                        </w:tabs>
                        <w:jc w:val="left"/>
                        <w:rPr>
                          <w:color w:val="999999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>┐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3361D" w:rsidSect="00AB4395">
      <w:pgSz w:w="15840" w:h="12240" w:orient="landscape" w:code="1"/>
      <w:pgMar w:top="1800" w:right="126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86F4A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A5C8F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4EE01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E18F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B1C85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FDAF4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1BE08F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940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DD2C0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F5A7E08"/>
    <w:multiLevelType w:val="hybridMultilevel"/>
    <w:tmpl w:val="9ABE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F65"/>
    <w:rsid w:val="00004320"/>
    <w:rsid w:val="001669F2"/>
    <w:rsid w:val="001D0F65"/>
    <w:rsid w:val="00244646"/>
    <w:rsid w:val="00290378"/>
    <w:rsid w:val="002D1136"/>
    <w:rsid w:val="002F458B"/>
    <w:rsid w:val="00320DCF"/>
    <w:rsid w:val="00343D63"/>
    <w:rsid w:val="00460D6A"/>
    <w:rsid w:val="0047459E"/>
    <w:rsid w:val="00656E6B"/>
    <w:rsid w:val="006D4A9A"/>
    <w:rsid w:val="00706D3E"/>
    <w:rsid w:val="0073487E"/>
    <w:rsid w:val="008233A6"/>
    <w:rsid w:val="008F1538"/>
    <w:rsid w:val="008F1926"/>
    <w:rsid w:val="0090018E"/>
    <w:rsid w:val="009B3993"/>
    <w:rsid w:val="009C09B8"/>
    <w:rsid w:val="009C10FD"/>
    <w:rsid w:val="009E10B0"/>
    <w:rsid w:val="009F6C50"/>
    <w:rsid w:val="00A3361D"/>
    <w:rsid w:val="00A77CC4"/>
    <w:rsid w:val="00AA0288"/>
    <w:rsid w:val="00AA6934"/>
    <w:rsid w:val="00AB4395"/>
    <w:rsid w:val="00B43D13"/>
    <w:rsid w:val="00D524FC"/>
    <w:rsid w:val="00D72D59"/>
    <w:rsid w:val="00DD7BB7"/>
    <w:rsid w:val="00DF57EF"/>
    <w:rsid w:val="00E508D1"/>
    <w:rsid w:val="00E81AC8"/>
    <w:rsid w:val="00E930F8"/>
    <w:rsid w:val="00EA5F91"/>
    <w:rsid w:val="00F23B88"/>
    <w:rsid w:val="00F5164B"/>
    <w:rsid w:val="00FE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7c7c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39E8"/>
    <w:pPr>
      <w:spacing w:before="80"/>
      <w:jc w:val="center"/>
    </w:pPr>
    <w:rPr>
      <w:rFonts w:asciiTheme="minorHAnsi" w:hAnsiTheme="minorHAnsi"/>
      <w:color w:val="415B5C" w:themeColor="accent3" w:themeShade="80"/>
      <w:sz w:val="26"/>
      <w:szCs w:val="24"/>
    </w:rPr>
  </w:style>
  <w:style w:type="paragraph" w:styleId="Heading1">
    <w:name w:val="heading 1"/>
    <w:basedOn w:val="Normal"/>
    <w:next w:val="Normal"/>
    <w:qFormat/>
    <w:rsid w:val="00F5164B"/>
    <w:pPr>
      <w:outlineLvl w:val="0"/>
    </w:pPr>
    <w:rPr>
      <w:rFonts w:asciiTheme="majorHAnsi" w:hAnsiTheme="majorHAnsi" w:cs="Tahoma"/>
      <w:caps/>
      <w:sz w:val="52"/>
      <w:szCs w:val="52"/>
    </w:rPr>
  </w:style>
  <w:style w:type="paragraph" w:styleId="Heading2">
    <w:name w:val="heading 2"/>
    <w:basedOn w:val="Normal"/>
    <w:next w:val="Normal"/>
    <w:qFormat/>
    <w:rsid w:val="00F5164B"/>
    <w:pPr>
      <w:spacing w:before="480"/>
      <w:outlineLvl w:val="1"/>
    </w:pPr>
    <w:rPr>
      <w:rFonts w:asciiTheme="majorHAnsi" w:hAnsiTheme="majorHAnsi" w:cs="Tahom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8F1926"/>
    <w:rPr>
      <w:rFonts w:ascii="Tahoma" w:hAnsi="Tahoma" w:cs="Tahoma"/>
      <w:sz w:val="16"/>
      <w:szCs w:val="16"/>
    </w:rPr>
  </w:style>
  <w:style w:type="paragraph" w:customStyle="1" w:styleId="Name">
    <w:name w:val="Name"/>
    <w:basedOn w:val="Normal"/>
    <w:qFormat/>
    <w:rsid w:val="00FE39E8"/>
    <w:pPr>
      <w:spacing w:after="360"/>
    </w:pPr>
    <w:rPr>
      <w:rFonts w:ascii="Bookman Old Style" w:hAnsi="Bookman Old Style" w:cs="Tahoma"/>
      <w:caps/>
      <w:sz w:val="36"/>
      <w:szCs w:val="52"/>
    </w:rPr>
  </w:style>
  <w:style w:type="paragraph" w:customStyle="1" w:styleId="Hours">
    <w:name w:val="Hours"/>
    <w:basedOn w:val="Normal"/>
    <w:qFormat/>
    <w:rsid w:val="00F5164B"/>
    <w:pPr>
      <w:spacing w:after="120"/>
    </w:pPr>
    <w:rPr>
      <w:rFonts w:cs="Tahoma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5164B"/>
    <w:rPr>
      <w:color w:val="808080"/>
    </w:rPr>
  </w:style>
  <w:style w:type="paragraph" w:customStyle="1" w:styleId="Phone">
    <w:name w:val="Phone"/>
    <w:basedOn w:val="Normal"/>
    <w:qFormat/>
    <w:rsid w:val="00F5164B"/>
    <w:pPr>
      <w:spacing w:before="480" w:after="360"/>
    </w:pPr>
  </w:style>
  <w:style w:type="paragraph" w:styleId="Title">
    <w:name w:val="Title"/>
    <w:basedOn w:val="Normal"/>
    <w:qFormat/>
    <w:rsid w:val="00EA5F91"/>
    <w:pPr>
      <w:spacing w:before="0"/>
    </w:pPr>
    <w:rPr>
      <w:rFonts w:asciiTheme="majorHAnsi" w:hAnsiTheme="majorHAnsi"/>
      <w:sz w:val="40"/>
      <w:szCs w:val="40"/>
    </w:rPr>
  </w:style>
  <w:style w:type="paragraph" w:customStyle="1" w:styleId="Slogan">
    <w:name w:val="Slogan"/>
    <w:basedOn w:val="Normal"/>
    <w:qFormat/>
    <w:rsid w:val="00F5164B"/>
    <w:pPr>
      <w:spacing w:before="480"/>
    </w:pPr>
  </w:style>
  <w:style w:type="paragraph" w:styleId="ListParagraph">
    <w:name w:val="List Paragraph"/>
    <w:basedOn w:val="Normal"/>
    <w:uiPriority w:val="34"/>
    <w:unhideWhenUsed/>
    <w:qFormat/>
    <w:rsid w:val="001D0F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39E8"/>
    <w:pPr>
      <w:spacing w:before="80"/>
      <w:jc w:val="center"/>
    </w:pPr>
    <w:rPr>
      <w:rFonts w:asciiTheme="minorHAnsi" w:hAnsiTheme="minorHAnsi"/>
      <w:color w:val="415B5C" w:themeColor="accent3" w:themeShade="80"/>
      <w:sz w:val="26"/>
      <w:szCs w:val="24"/>
    </w:rPr>
  </w:style>
  <w:style w:type="paragraph" w:styleId="Heading1">
    <w:name w:val="heading 1"/>
    <w:basedOn w:val="Normal"/>
    <w:next w:val="Normal"/>
    <w:qFormat/>
    <w:rsid w:val="00F5164B"/>
    <w:pPr>
      <w:outlineLvl w:val="0"/>
    </w:pPr>
    <w:rPr>
      <w:rFonts w:asciiTheme="majorHAnsi" w:hAnsiTheme="majorHAnsi" w:cs="Tahoma"/>
      <w:caps/>
      <w:sz w:val="52"/>
      <w:szCs w:val="52"/>
    </w:rPr>
  </w:style>
  <w:style w:type="paragraph" w:styleId="Heading2">
    <w:name w:val="heading 2"/>
    <w:basedOn w:val="Normal"/>
    <w:next w:val="Normal"/>
    <w:qFormat/>
    <w:rsid w:val="00F5164B"/>
    <w:pPr>
      <w:spacing w:before="480"/>
      <w:outlineLvl w:val="1"/>
    </w:pPr>
    <w:rPr>
      <w:rFonts w:asciiTheme="majorHAnsi" w:hAnsiTheme="majorHAnsi" w:cs="Tahom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8F1926"/>
    <w:rPr>
      <w:rFonts w:ascii="Tahoma" w:hAnsi="Tahoma" w:cs="Tahoma"/>
      <w:sz w:val="16"/>
      <w:szCs w:val="16"/>
    </w:rPr>
  </w:style>
  <w:style w:type="paragraph" w:customStyle="1" w:styleId="Name">
    <w:name w:val="Name"/>
    <w:basedOn w:val="Normal"/>
    <w:qFormat/>
    <w:rsid w:val="00FE39E8"/>
    <w:pPr>
      <w:spacing w:after="360"/>
    </w:pPr>
    <w:rPr>
      <w:rFonts w:ascii="Bookman Old Style" w:hAnsi="Bookman Old Style" w:cs="Tahoma"/>
      <w:caps/>
      <w:sz w:val="36"/>
      <w:szCs w:val="52"/>
    </w:rPr>
  </w:style>
  <w:style w:type="paragraph" w:customStyle="1" w:styleId="Hours">
    <w:name w:val="Hours"/>
    <w:basedOn w:val="Normal"/>
    <w:qFormat/>
    <w:rsid w:val="00F5164B"/>
    <w:pPr>
      <w:spacing w:after="120"/>
    </w:pPr>
    <w:rPr>
      <w:rFonts w:cs="Tahoma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5164B"/>
    <w:rPr>
      <w:color w:val="808080"/>
    </w:rPr>
  </w:style>
  <w:style w:type="paragraph" w:customStyle="1" w:styleId="Phone">
    <w:name w:val="Phone"/>
    <w:basedOn w:val="Normal"/>
    <w:qFormat/>
    <w:rsid w:val="00F5164B"/>
    <w:pPr>
      <w:spacing w:before="480" w:after="360"/>
    </w:pPr>
  </w:style>
  <w:style w:type="paragraph" w:styleId="Title">
    <w:name w:val="Title"/>
    <w:basedOn w:val="Normal"/>
    <w:qFormat/>
    <w:rsid w:val="00EA5F91"/>
    <w:pPr>
      <w:spacing w:before="0"/>
    </w:pPr>
    <w:rPr>
      <w:rFonts w:asciiTheme="majorHAnsi" w:hAnsiTheme="majorHAnsi"/>
      <w:sz w:val="40"/>
      <w:szCs w:val="40"/>
    </w:rPr>
  </w:style>
  <w:style w:type="paragraph" w:customStyle="1" w:styleId="Slogan">
    <w:name w:val="Slogan"/>
    <w:basedOn w:val="Normal"/>
    <w:qFormat/>
    <w:rsid w:val="00F5164B"/>
    <w:pPr>
      <w:spacing w:before="480"/>
    </w:pPr>
  </w:style>
  <w:style w:type="paragraph" w:styleId="ListParagraph">
    <w:name w:val="List Paragraph"/>
    <w:basedOn w:val="Normal"/>
    <w:uiPriority w:val="34"/>
    <w:unhideWhenUsed/>
    <w:qFormat/>
    <w:rsid w:val="001D0F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4.wmf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0.wmf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4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ylor\AppData\Roaming\Microsoft\Templates\MS_Bookman2.dotx" TargetMode="External"/></Relationships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4F5B40F-C268-4601-A9F3-A6D949F53A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MS_Bookman2</Template>
  <TotalTime>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Promotional bookmarks</vt:lpstr>
    </vt:vector>
  </TitlesOfParts>
  <Company>Eastern Kentucky University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Promotional bookmarks</dc:title>
  <dc:creator>taylor</dc:creator>
  <cp:lastModifiedBy>lybrandd</cp:lastModifiedBy>
  <cp:revision>2</cp:revision>
  <cp:lastPrinted>2001-07-18T01:17:00Z</cp:lastPrinted>
  <dcterms:created xsi:type="dcterms:W3CDTF">2013-04-22T18:31:00Z</dcterms:created>
  <dcterms:modified xsi:type="dcterms:W3CDTF">2013-04-22T18:31:00Z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TC010178381033</vt:lpwstr>
  </property>
</Properties>
</file>